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326B9" w:rsidRPr="004326B9" w:rsidRDefault="004326B9" w:rsidP="004326B9">
      <w:pPr>
        <w:tabs>
          <w:tab w:val="left" w:pos="5954"/>
        </w:tabs>
        <w:rPr>
          <w:rFonts w:cs="Calibri"/>
        </w:rPr>
      </w:pPr>
      <w:r>
        <w:tab/>
      </w:r>
      <w:r w:rsidRPr="004326B9">
        <w:rPr>
          <w:rFonts w:cs="Calibri"/>
        </w:rPr>
        <w:t xml:space="preserve"> </w:t>
      </w:r>
      <w:r w:rsidRPr="004326B9">
        <w:rPr>
          <w:rFonts w:cs="Calibri"/>
          <w:b/>
          <w:bCs/>
        </w:rPr>
        <w:t>Załącznik nr 9</w:t>
      </w:r>
    </w:p>
    <w:p w:rsidR="004326B9" w:rsidRPr="004326B9" w:rsidRDefault="004326B9" w:rsidP="004326B9">
      <w:pPr>
        <w:pStyle w:val="Default"/>
        <w:ind w:left="5670" w:hanging="6"/>
        <w:rPr>
          <w:rFonts w:ascii="Calibri" w:hAnsi="Calibri" w:cs="Calibri"/>
          <w:i/>
          <w:iCs/>
        </w:rPr>
      </w:pPr>
      <w:r w:rsidRPr="004326B9">
        <w:rPr>
          <w:rFonts w:ascii="Calibri" w:hAnsi="Calibri" w:cs="Calibri"/>
        </w:rPr>
        <w:t xml:space="preserve">do karty zapisu dziecka do Ekologicznego Przedszkola Niepublicznego </w:t>
      </w:r>
      <w:r w:rsidRPr="004326B9">
        <w:rPr>
          <w:rFonts w:ascii="Calibri" w:hAnsi="Calibri" w:cs="Calibri"/>
          <w:i/>
          <w:iCs/>
        </w:rPr>
        <w:t xml:space="preserve">” </w:t>
      </w:r>
    </w:p>
    <w:p w:rsidR="004326B9" w:rsidRPr="004326B9" w:rsidRDefault="004326B9" w:rsidP="004326B9">
      <w:pPr>
        <w:pStyle w:val="Default"/>
        <w:ind w:left="5670" w:hanging="6"/>
        <w:rPr>
          <w:rFonts w:ascii="Calibri" w:hAnsi="Calibri" w:cs="Calibri"/>
        </w:rPr>
      </w:pP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Dane dziecka: 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………………..……………………………………………………………………………………………………… 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(nazwisko i imię, data urodzenia) </w:t>
      </w:r>
    </w:p>
    <w:p w:rsidR="004326B9" w:rsidRPr="004326B9" w:rsidRDefault="004326B9" w:rsidP="004326B9">
      <w:pPr>
        <w:pStyle w:val="Default"/>
        <w:spacing w:line="360" w:lineRule="auto"/>
        <w:jc w:val="center"/>
        <w:rPr>
          <w:rFonts w:ascii="Calibri" w:hAnsi="Calibri" w:cs="Calibri"/>
        </w:rPr>
      </w:pPr>
      <w:r w:rsidRPr="004326B9">
        <w:rPr>
          <w:rFonts w:ascii="Calibri" w:hAnsi="Calibri" w:cs="Calibri"/>
          <w:b/>
          <w:bCs/>
        </w:rPr>
        <w:t>UPOWAŻNIENIE DO ODBIORU DZIECKA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Ja niżej podpisana/y ...........................………..…………………………....…………...................................................................... 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zamieszkała/y ..................................................................................................................................................... 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legitymująca/y się dowodem osobistym seria .................. nr ..................................................... </w:t>
      </w: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  <w:r w:rsidRPr="004326B9">
        <w:rPr>
          <w:rFonts w:cs="Calibri"/>
          <w:b/>
          <w:bCs/>
          <w:sz w:val="24"/>
          <w:szCs w:val="24"/>
        </w:rPr>
        <w:t>upoważniam/y następujące osoby do odbioru z przedszkola dziecka</w:t>
      </w: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  <w:sz w:val="24"/>
          <w:szCs w:val="24"/>
        </w:rPr>
      </w:pP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4326B9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326B9" w:rsidRPr="004326B9" w:rsidRDefault="004326B9" w:rsidP="004326B9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  <w:r w:rsidRPr="004326B9">
        <w:rPr>
          <w:rFonts w:ascii="Calibri" w:eastAsia="Calibri" w:hAnsi="Calibri" w:cs="Calibri"/>
          <w:i/>
          <w:iCs/>
        </w:rPr>
        <w:t>imię i nazwisko miejsce zamieszkania nr dowodu osobistego nr telefonu</w:t>
      </w:r>
    </w:p>
    <w:p w:rsidR="004326B9" w:rsidRPr="004326B9" w:rsidRDefault="004326B9" w:rsidP="004326B9">
      <w:pPr>
        <w:pStyle w:val="Akapitzlist"/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</w:p>
    <w:p w:rsidR="004326B9" w:rsidRPr="004326B9" w:rsidRDefault="004326B9" w:rsidP="004326B9">
      <w:pPr>
        <w:pStyle w:val="Akapitzlist"/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4326B9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326B9" w:rsidRPr="004326B9" w:rsidRDefault="004326B9" w:rsidP="004326B9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  <w:r w:rsidRPr="004326B9">
        <w:rPr>
          <w:rFonts w:ascii="Calibri" w:eastAsia="Calibri" w:hAnsi="Calibri" w:cs="Calibri"/>
          <w:i/>
          <w:iCs/>
        </w:rPr>
        <w:t>imię i nazwisko miejsce zamieszkania nr dowodu osobistego nr telefonu</w:t>
      </w:r>
    </w:p>
    <w:p w:rsidR="004326B9" w:rsidRPr="004326B9" w:rsidRDefault="004326B9" w:rsidP="004326B9">
      <w:pPr>
        <w:pStyle w:val="Akapitzlist"/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</w:p>
    <w:p w:rsidR="004326B9" w:rsidRPr="004326B9" w:rsidRDefault="004326B9" w:rsidP="004326B9">
      <w:pPr>
        <w:pStyle w:val="Akapitzlist"/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4326B9">
        <w:rPr>
          <w:rFonts w:cs="Calibri"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:rsidR="004326B9" w:rsidRPr="004326B9" w:rsidRDefault="004326B9" w:rsidP="004326B9">
      <w:pPr>
        <w:pStyle w:val="Akapitzlist"/>
        <w:numPr>
          <w:ilvl w:val="0"/>
          <w:numId w:val="1"/>
        </w:numPr>
        <w:autoSpaceDE w:val="0"/>
        <w:autoSpaceDN w:val="0"/>
        <w:adjustRightInd w:val="0"/>
        <w:rPr>
          <w:rFonts w:ascii="Calibri" w:eastAsia="Calibri" w:hAnsi="Calibri" w:cs="Calibri"/>
          <w:i/>
          <w:iCs/>
        </w:rPr>
      </w:pPr>
      <w:r w:rsidRPr="004326B9">
        <w:rPr>
          <w:rFonts w:ascii="Calibri" w:eastAsia="Calibri" w:hAnsi="Calibri" w:cs="Calibri"/>
          <w:i/>
          <w:iCs/>
        </w:rPr>
        <w:t>imię i nazwisko miejsce zamieszkania nr dowodu osobistego nr telefonu</w:t>
      </w: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4"/>
          <w:szCs w:val="24"/>
        </w:rPr>
      </w:pP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4"/>
          <w:szCs w:val="24"/>
        </w:rPr>
      </w:pP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i/>
          <w:iCs/>
          <w:sz w:val="24"/>
          <w:szCs w:val="24"/>
        </w:rPr>
      </w:pPr>
    </w:p>
    <w:p w:rsidR="004326B9" w:rsidRPr="004326B9" w:rsidRDefault="004326B9" w:rsidP="004326B9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4326B9">
        <w:rPr>
          <w:rFonts w:cs="Calibri"/>
          <w:sz w:val="24"/>
          <w:szCs w:val="24"/>
        </w:rPr>
        <w:t>Bierzemy na siebie pełną odpowiedzialność prawną za bezpieczeństwo odebranego dziecka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>od momentu jego odbioru przez wskazaną powyżej, upoważnioną przez nas osobę.</w:t>
      </w: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</w:p>
    <w:p w:rsidR="004326B9" w:rsidRPr="004326B9" w:rsidRDefault="004326B9" w:rsidP="004326B9">
      <w:pPr>
        <w:pStyle w:val="Default"/>
        <w:spacing w:line="360" w:lineRule="auto"/>
        <w:rPr>
          <w:rFonts w:ascii="Calibri" w:hAnsi="Calibri" w:cs="Calibri"/>
        </w:rPr>
      </w:pPr>
      <w:r w:rsidRPr="004326B9">
        <w:rPr>
          <w:rFonts w:ascii="Calibri" w:hAnsi="Calibri" w:cs="Calibri"/>
        </w:rPr>
        <w:t xml:space="preserve">Wrocław, dnia ................................               ………………………………………………………………… </w:t>
      </w:r>
    </w:p>
    <w:p w:rsidR="004326B9" w:rsidRPr="007D7F79" w:rsidRDefault="004326B9" w:rsidP="007D7F79">
      <w:pPr>
        <w:spacing w:after="240" w:line="360" w:lineRule="auto"/>
        <w:ind w:left="3540" w:firstLine="708"/>
        <w:rPr>
          <w:rFonts w:cs="Calibri"/>
          <w:sz w:val="24"/>
          <w:szCs w:val="24"/>
        </w:rPr>
      </w:pPr>
      <w:r w:rsidRPr="004326B9">
        <w:rPr>
          <w:rFonts w:cs="Calibri"/>
          <w:sz w:val="24"/>
          <w:szCs w:val="24"/>
        </w:rPr>
        <w:t xml:space="preserve">                          (czytelny podpis)</w:t>
      </w:r>
      <w:bookmarkStart w:id="0" w:name="_GoBack"/>
      <w:bookmarkEnd w:id="0"/>
    </w:p>
    <w:sectPr w:rsidR="004326B9" w:rsidRPr="007D7F79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260" w:right="850" w:bottom="1758" w:left="850" w:header="1984" w:footer="17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6B9" w:rsidRDefault="004326B9">
      <w:pPr>
        <w:spacing w:after="0" w:line="240" w:lineRule="auto"/>
      </w:pPr>
      <w:r>
        <w:separator/>
      </w:r>
    </w:p>
  </w:endnote>
  <w:endnote w:type="continuationSeparator" w:id="0">
    <w:p w:rsidR="004326B9" w:rsidRDefault="00432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FEF" w:rsidRDefault="007D7F79">
    <w:pPr>
      <w:pStyle w:val="Stopka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42.5pt;margin-top:17.6pt;width:595.25pt;height:70.25pt;z-index:251657216;mso-wrap-distance-left:0;mso-wrap-distance-right:0;mso-position-horizontal:absolute;mso-position-horizontal-relative:text;mso-position-vertical:absolute;mso-position-vertical-relative:text" filled="t">
          <v:fill color2="black"/>
          <v:imagedata r:id="rId1" o:title=""/>
          <w10:wrap type="square" side="largest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FEF" w:rsidRDefault="00814FE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6B9" w:rsidRDefault="004326B9">
      <w:pPr>
        <w:spacing w:after="0" w:line="240" w:lineRule="auto"/>
      </w:pPr>
      <w:r>
        <w:separator/>
      </w:r>
    </w:p>
  </w:footnote>
  <w:footnote w:type="continuationSeparator" w:id="0">
    <w:p w:rsidR="004326B9" w:rsidRDefault="00432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FEF" w:rsidRDefault="007D7F79">
    <w:pPr>
      <w:pStyle w:val="Nagwek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25pt;height:112.75pt;z-index:251658240;mso-wrap-distance-left:0;mso-wrap-distance-right:0;mso-position-horizontal:center;mso-position-horizontal-relative:page;mso-position-vertical:top;mso-position-vertical-relative:page" filled="t">
          <v:fill opacity="0" color2="black"/>
          <v:imagedata r:id="rId1" o:title=""/>
          <w10:wrap type="square" side="largest"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FEF" w:rsidRDefault="00814FE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33FCD"/>
    <w:multiLevelType w:val="hybridMultilevel"/>
    <w:tmpl w:val="2BB653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26B9"/>
    <w:rsid w:val="004326B9"/>
    <w:rsid w:val="007D7F79"/>
    <w:rsid w:val="0081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2B0A0D82"/>
  <w15:chartTrackingRefBased/>
  <w15:docId w15:val="{8B7D7FD7-4BD6-4130-86A0-A383C8C7F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326B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5103"/>
        <w:tab w:val="right" w:pos="10206"/>
      </w:tabs>
    </w:pPr>
  </w:style>
  <w:style w:type="paragraph" w:styleId="Akapitzlist">
    <w:name w:val="List Paragraph"/>
    <w:basedOn w:val="Normalny"/>
    <w:uiPriority w:val="34"/>
    <w:qFormat/>
    <w:rsid w:val="004326B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4326B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RAFIKA\PAPIER%20FIRMOWY\Papier%20firmowy%20przedszkole%20-%20unijny%20-%20czarn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przedszkole - unijny - czarny.dot</Template>
  <TotalTime>0</TotalTime>
  <Pages>1</Pages>
  <Words>198</Words>
  <Characters>1193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cp:lastModifiedBy>Krajcer, Artur</cp:lastModifiedBy>
  <cp:revision>2</cp:revision>
  <cp:lastPrinted>1899-12-31T23:00:00Z</cp:lastPrinted>
  <dcterms:created xsi:type="dcterms:W3CDTF">2020-08-24T13:20:00Z</dcterms:created>
  <dcterms:modified xsi:type="dcterms:W3CDTF">2020-08-24T13:21:00Z</dcterms:modified>
</cp:coreProperties>
</file>