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226D0" w:rsidRPr="000226D0" w:rsidRDefault="000226D0" w:rsidP="000226D0">
      <w:pPr>
        <w:tabs>
          <w:tab w:val="left" w:pos="5954"/>
        </w:tabs>
        <w:rPr>
          <w:rFonts w:cs="Calibri"/>
          <w:sz w:val="24"/>
          <w:szCs w:val="24"/>
        </w:rPr>
      </w:pPr>
      <w:r>
        <w:tab/>
      </w:r>
    </w:p>
    <w:p w:rsidR="000226D0" w:rsidRPr="000226D0" w:rsidRDefault="000226D0" w:rsidP="000226D0">
      <w:pPr>
        <w:pStyle w:val="Default"/>
        <w:ind w:left="5670" w:hanging="6"/>
        <w:rPr>
          <w:rFonts w:ascii="Calibri" w:hAnsi="Calibri" w:cs="Calibri"/>
        </w:rPr>
      </w:pPr>
      <w:r w:rsidRPr="000226D0">
        <w:rPr>
          <w:rFonts w:ascii="Calibri" w:hAnsi="Calibri" w:cs="Calibri"/>
        </w:rPr>
        <w:t xml:space="preserve"> </w:t>
      </w:r>
      <w:r w:rsidRPr="000226D0">
        <w:rPr>
          <w:rFonts w:ascii="Calibri" w:hAnsi="Calibri" w:cs="Calibri"/>
          <w:b/>
          <w:bCs/>
        </w:rPr>
        <w:t xml:space="preserve">Załącznik nr 7 </w:t>
      </w:r>
    </w:p>
    <w:p w:rsidR="000226D0" w:rsidRPr="000226D0" w:rsidRDefault="000226D0" w:rsidP="000226D0">
      <w:pPr>
        <w:pStyle w:val="Default"/>
        <w:ind w:left="5670" w:hanging="6"/>
        <w:rPr>
          <w:rFonts w:ascii="Calibri" w:hAnsi="Calibri" w:cs="Calibri"/>
          <w:i/>
          <w:iCs/>
        </w:rPr>
      </w:pPr>
      <w:r w:rsidRPr="000226D0">
        <w:rPr>
          <w:rFonts w:ascii="Calibri" w:hAnsi="Calibri" w:cs="Calibri"/>
        </w:rPr>
        <w:t xml:space="preserve">do karty zapisu dziecka do Ekologicznego Przedszkola Niepublicznego </w:t>
      </w:r>
      <w:r w:rsidRPr="000226D0">
        <w:rPr>
          <w:rFonts w:ascii="Calibri" w:hAnsi="Calibri" w:cs="Calibri"/>
          <w:i/>
          <w:iCs/>
        </w:rPr>
        <w:t xml:space="preserve">” </w:t>
      </w:r>
    </w:p>
    <w:p w:rsidR="000226D0" w:rsidRPr="000226D0" w:rsidRDefault="000226D0" w:rsidP="000226D0">
      <w:pPr>
        <w:pStyle w:val="Default"/>
        <w:ind w:left="5670" w:hanging="6"/>
        <w:rPr>
          <w:rFonts w:ascii="Calibri" w:hAnsi="Calibri" w:cs="Calibri"/>
        </w:rPr>
      </w:pP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  <w:r w:rsidRPr="000226D0">
        <w:rPr>
          <w:rFonts w:ascii="Calibri" w:hAnsi="Calibri" w:cs="Calibri"/>
        </w:rPr>
        <w:t xml:space="preserve">Dane dziecka: </w:t>
      </w: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  <w:r w:rsidRPr="000226D0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  <w:r w:rsidRPr="000226D0">
        <w:rPr>
          <w:rFonts w:ascii="Calibri" w:hAnsi="Calibri" w:cs="Calibri"/>
        </w:rPr>
        <w:t xml:space="preserve">(nazwisko i imię, data urodzenia) </w:t>
      </w: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</w:p>
    <w:p w:rsidR="000226D0" w:rsidRPr="00B91EB1" w:rsidRDefault="000226D0" w:rsidP="000226D0">
      <w:pPr>
        <w:pStyle w:val="Default"/>
        <w:spacing w:line="360" w:lineRule="auto"/>
        <w:jc w:val="center"/>
        <w:rPr>
          <w:b/>
          <w:bCs/>
        </w:rPr>
      </w:pPr>
      <w:r w:rsidRPr="00B91EB1">
        <w:rPr>
          <w:b/>
          <w:bCs/>
        </w:rPr>
        <w:t>Oświadczenie o pobycie dziecka w przedszkolu</w:t>
      </w:r>
    </w:p>
    <w:p w:rsidR="000226D0" w:rsidRDefault="000226D0" w:rsidP="000226D0">
      <w:pPr>
        <w:pStyle w:val="Default"/>
        <w:spacing w:line="360" w:lineRule="auto"/>
      </w:pP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  <w:r w:rsidRPr="000226D0">
        <w:rPr>
          <w:rFonts w:ascii="Calibri" w:hAnsi="Calibri" w:cs="Calibri"/>
        </w:rPr>
        <w:t xml:space="preserve">Ja niżej podpisana/y ...........................………..…………………………....…………...................................................................... </w:t>
      </w: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  <w:r w:rsidRPr="000226D0">
        <w:rPr>
          <w:rFonts w:ascii="Calibri" w:hAnsi="Calibri" w:cs="Calibri"/>
        </w:rPr>
        <w:t>Oświadczam/y, że dziecko będzie korzystać z opieki przedszkola w danym roku szkolnym w godzinach .................................................. i zobowiązujemy się do regularnego ponoszenia kosztów żywienia oraz części kosztów pobytu dziecka w przedszkolu zgodnie z aktualnymi regulacjami obowiązującymi w tej sprawie.</w:t>
      </w: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</w:p>
    <w:p w:rsidR="000226D0" w:rsidRPr="000226D0" w:rsidRDefault="000226D0" w:rsidP="000226D0">
      <w:pPr>
        <w:pStyle w:val="Default"/>
        <w:spacing w:line="360" w:lineRule="auto"/>
        <w:rPr>
          <w:rFonts w:ascii="Calibri" w:hAnsi="Calibri" w:cs="Calibri"/>
        </w:rPr>
      </w:pPr>
      <w:r w:rsidRPr="000226D0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0226D0" w:rsidRPr="000226D0" w:rsidRDefault="000226D0" w:rsidP="000226D0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0226D0">
        <w:rPr>
          <w:rFonts w:cs="Calibri"/>
          <w:sz w:val="24"/>
          <w:szCs w:val="24"/>
        </w:rPr>
        <w:t xml:space="preserve">                          (czytelny podpis)</w:t>
      </w:r>
      <w:bookmarkStart w:id="0" w:name="_GoBack"/>
      <w:bookmarkEnd w:id="0"/>
    </w:p>
    <w:sectPr w:rsidR="000226D0" w:rsidRPr="000226D0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6D0" w:rsidRDefault="000226D0">
      <w:pPr>
        <w:spacing w:after="0" w:line="240" w:lineRule="auto"/>
      </w:pPr>
      <w:r>
        <w:separator/>
      </w:r>
    </w:p>
  </w:endnote>
  <w:endnote w:type="continuationSeparator" w:id="0">
    <w:p w:rsidR="000226D0" w:rsidRDefault="00022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5E9" w:rsidRDefault="000226D0">
    <w:pPr>
      <w:pStyle w:val="Stopka"/>
    </w:pPr>
    <w:r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223520</wp:posOffset>
          </wp:positionV>
          <wp:extent cx="7559675" cy="892175"/>
          <wp:effectExtent l="0" t="0" r="0" b="0"/>
          <wp:wrapSquare wrapText="largest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92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5E9" w:rsidRDefault="007535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6D0" w:rsidRDefault="000226D0">
      <w:pPr>
        <w:spacing w:after="0" w:line="240" w:lineRule="auto"/>
      </w:pPr>
      <w:r>
        <w:separator/>
      </w:r>
    </w:p>
  </w:footnote>
  <w:footnote w:type="continuationSeparator" w:id="0">
    <w:p w:rsidR="000226D0" w:rsidRDefault="00022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5E9" w:rsidRDefault="000226D0">
    <w:pPr>
      <w:pStyle w:val="Nagwek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675" cy="1431925"/>
          <wp:effectExtent l="0" t="0" r="0" b="0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1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5E9" w:rsidRDefault="007535E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D0"/>
    <w:rsid w:val="000226D0"/>
    <w:rsid w:val="004A73A6"/>
    <w:rsid w:val="0075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chartTrackingRefBased/>
  <w15:docId w15:val="{29094232-2C3D-45FD-BE0A-80B59B1F4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26D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customStyle="1" w:styleId="Default">
    <w:name w:val="Default"/>
    <w:rsid w:val="000226D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2</TotalTime>
  <Pages>1</Pages>
  <Words>119</Words>
  <Characters>718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Krajcer, Artur</cp:lastModifiedBy>
  <cp:revision>2</cp:revision>
  <cp:lastPrinted>1899-12-31T23:00:00Z</cp:lastPrinted>
  <dcterms:created xsi:type="dcterms:W3CDTF">2020-08-24T13:16:00Z</dcterms:created>
  <dcterms:modified xsi:type="dcterms:W3CDTF">2020-08-24T13:18:00Z</dcterms:modified>
</cp:coreProperties>
</file>