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F4F26" w:rsidRPr="00CF4F26" w:rsidRDefault="00CF4F26" w:rsidP="00CF4F26">
      <w:pPr>
        <w:tabs>
          <w:tab w:val="left" w:pos="5954"/>
        </w:tabs>
        <w:rPr>
          <w:rFonts w:cs="Calibri"/>
          <w:sz w:val="24"/>
          <w:szCs w:val="24"/>
        </w:rPr>
      </w:pPr>
      <w:r>
        <w:tab/>
      </w:r>
    </w:p>
    <w:p w:rsidR="00CF4F26" w:rsidRPr="00CF4F26" w:rsidRDefault="00CF4F26" w:rsidP="00CF4F26">
      <w:pPr>
        <w:pStyle w:val="Default"/>
        <w:ind w:left="5670" w:hanging="6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 </w:t>
      </w:r>
      <w:r w:rsidRPr="00CF4F26">
        <w:rPr>
          <w:rFonts w:ascii="Calibri" w:hAnsi="Calibri" w:cs="Calibri"/>
          <w:b/>
          <w:bCs/>
        </w:rPr>
        <w:t>Załącznik nr 6</w:t>
      </w:r>
    </w:p>
    <w:p w:rsidR="00CF4F26" w:rsidRPr="00CF4F26" w:rsidRDefault="00CF4F26" w:rsidP="00CF4F26">
      <w:pPr>
        <w:pStyle w:val="Default"/>
        <w:ind w:left="5670" w:hanging="6"/>
        <w:rPr>
          <w:rFonts w:ascii="Calibri" w:hAnsi="Calibri" w:cs="Calibri"/>
          <w:i/>
          <w:iCs/>
        </w:rPr>
      </w:pPr>
      <w:r w:rsidRPr="00CF4F26">
        <w:rPr>
          <w:rFonts w:ascii="Calibri" w:hAnsi="Calibri" w:cs="Calibri"/>
        </w:rPr>
        <w:t xml:space="preserve">do karty zapisu dziecka do Ekologicznego Przedszkola Niepublicznego </w:t>
      </w:r>
      <w:r w:rsidRPr="00CF4F26">
        <w:rPr>
          <w:rFonts w:ascii="Calibri" w:hAnsi="Calibri" w:cs="Calibri"/>
          <w:i/>
          <w:iCs/>
        </w:rPr>
        <w:t xml:space="preserve">” </w:t>
      </w:r>
    </w:p>
    <w:p w:rsidR="00CF4F26" w:rsidRPr="00CF4F26" w:rsidRDefault="00CF4F26" w:rsidP="00CF4F26">
      <w:pPr>
        <w:pStyle w:val="Default"/>
        <w:ind w:left="5670" w:hanging="6"/>
        <w:rPr>
          <w:rFonts w:ascii="Calibri" w:hAnsi="Calibri" w:cs="Calibri"/>
        </w:rPr>
      </w:pP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Dane dziecka: </w:t>
      </w: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(nazwisko i imię, data urodzenia) </w:t>
      </w: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</w:p>
    <w:p w:rsidR="00CF4F26" w:rsidRDefault="00CF4F26" w:rsidP="00CF4F26">
      <w:pPr>
        <w:pStyle w:val="Default"/>
        <w:spacing w:line="360" w:lineRule="auto"/>
        <w:jc w:val="center"/>
        <w:rPr>
          <w:rFonts w:ascii="Verdana-Bold" w:hAnsi="Verdana-Bold" w:cs="Verdana-Bold"/>
          <w:b/>
          <w:bCs/>
          <w:sz w:val="20"/>
          <w:szCs w:val="20"/>
        </w:rPr>
      </w:pPr>
      <w:r>
        <w:rPr>
          <w:rFonts w:ascii="Verdana-Bold" w:hAnsi="Verdana-Bold" w:cs="Verdana-Bold"/>
          <w:b/>
          <w:bCs/>
          <w:sz w:val="20"/>
          <w:szCs w:val="20"/>
        </w:rPr>
        <w:t>Oświadczenie o odbieraniu dziecka z przedszkola</w:t>
      </w:r>
    </w:p>
    <w:p w:rsidR="00CF4F26" w:rsidRDefault="00CF4F26" w:rsidP="00CF4F26">
      <w:pPr>
        <w:pStyle w:val="Default"/>
        <w:spacing w:line="360" w:lineRule="auto"/>
        <w:jc w:val="center"/>
      </w:pP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Ja niżej podpisana/y ...........................………..…………………………....…………...................................................................... </w:t>
      </w: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>Oświadczam/y, iż w przypadku przyjęcia mojego dziecka do przedszkola dołączę pisemne upoważnienie dla osób, które poza nami będą mogły odebrać dziecko z przedszkola.</w:t>
      </w: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</w:p>
    <w:p w:rsidR="00CF4F26" w:rsidRPr="00CF4F26" w:rsidRDefault="00CF4F26" w:rsidP="00CF4F26">
      <w:pPr>
        <w:pStyle w:val="Default"/>
        <w:spacing w:line="360" w:lineRule="auto"/>
        <w:rPr>
          <w:rFonts w:ascii="Calibri" w:hAnsi="Calibri" w:cs="Calibri"/>
        </w:rPr>
      </w:pPr>
      <w:r w:rsidRPr="00CF4F26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CF4F26" w:rsidRPr="00CF4F26" w:rsidRDefault="00CF4F26" w:rsidP="00CF4F26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CF4F26">
        <w:rPr>
          <w:rFonts w:cs="Calibri"/>
          <w:sz w:val="24"/>
          <w:szCs w:val="24"/>
        </w:rPr>
        <w:t xml:space="preserve">                          (czytelny podpis)</w:t>
      </w:r>
      <w:bookmarkStart w:id="0" w:name="_GoBack"/>
      <w:bookmarkEnd w:id="0"/>
    </w:p>
    <w:sectPr w:rsidR="00CF4F26" w:rsidRPr="00CF4F26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F26" w:rsidRDefault="00CF4F26">
      <w:pPr>
        <w:spacing w:after="0" w:line="240" w:lineRule="auto"/>
      </w:pPr>
      <w:r>
        <w:separator/>
      </w:r>
    </w:p>
  </w:endnote>
  <w:endnote w:type="continuationSeparator" w:id="0">
    <w:p w:rsidR="00CF4F26" w:rsidRDefault="00CF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7F3" w:rsidRDefault="003F2873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7F3" w:rsidRDefault="009227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F26" w:rsidRDefault="00CF4F26">
      <w:pPr>
        <w:spacing w:after="0" w:line="240" w:lineRule="auto"/>
      </w:pPr>
      <w:r>
        <w:separator/>
      </w:r>
    </w:p>
  </w:footnote>
  <w:footnote w:type="continuationSeparator" w:id="0">
    <w:p w:rsidR="00CF4F26" w:rsidRDefault="00CF4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7F3" w:rsidRDefault="003F2873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7F3" w:rsidRDefault="009227F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4F26"/>
    <w:rsid w:val="003F2873"/>
    <w:rsid w:val="009227F3"/>
    <w:rsid w:val="00C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chartTrackingRefBased/>
  <w15:docId w15:val="{4766DB22-0B80-42A1-B485-4B288EEB7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4F2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CF4F2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0</TotalTime>
  <Pages>1</Pages>
  <Words>97</Words>
  <Characters>584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2</cp:revision>
  <cp:lastPrinted>1899-12-31T23:00:00Z</cp:lastPrinted>
  <dcterms:created xsi:type="dcterms:W3CDTF">2020-08-24T13:15:00Z</dcterms:created>
  <dcterms:modified xsi:type="dcterms:W3CDTF">2020-08-24T13:18:00Z</dcterms:modified>
</cp:coreProperties>
</file>