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D4734" w:rsidRPr="00CD4734" w:rsidRDefault="00CD4734" w:rsidP="00CD4734">
      <w:pPr>
        <w:tabs>
          <w:tab w:val="left" w:pos="5954"/>
        </w:tabs>
        <w:rPr>
          <w:rFonts w:cs="Calibri"/>
        </w:rPr>
      </w:pPr>
      <w:bookmarkStart w:id="0" w:name="_GoBack"/>
      <w:bookmarkEnd w:id="0"/>
      <w:r>
        <w:tab/>
      </w:r>
      <w:r w:rsidRPr="00CD4734">
        <w:rPr>
          <w:rFonts w:cs="Calibri"/>
        </w:rPr>
        <w:t xml:space="preserve"> </w:t>
      </w:r>
      <w:r w:rsidRPr="00CD4734">
        <w:rPr>
          <w:rFonts w:cs="Calibri"/>
          <w:b/>
          <w:bCs/>
        </w:rPr>
        <w:t>Załącznik nr 2</w:t>
      </w:r>
    </w:p>
    <w:p w:rsidR="00CD4734" w:rsidRPr="00CD4734" w:rsidRDefault="00CD4734" w:rsidP="00CD4734">
      <w:pPr>
        <w:pStyle w:val="Default"/>
        <w:ind w:left="5670" w:hanging="6"/>
        <w:rPr>
          <w:rFonts w:ascii="Calibri" w:hAnsi="Calibri" w:cs="Calibri"/>
          <w:i/>
          <w:iCs/>
        </w:rPr>
      </w:pPr>
      <w:r w:rsidRPr="00CD4734">
        <w:rPr>
          <w:rFonts w:ascii="Calibri" w:hAnsi="Calibri" w:cs="Calibri"/>
        </w:rPr>
        <w:t xml:space="preserve">do karty zapisu dziecka do Ekologicznego Przedszkola Niepublicznego </w:t>
      </w:r>
      <w:r w:rsidRPr="00CD4734">
        <w:rPr>
          <w:rFonts w:ascii="Calibri" w:hAnsi="Calibri" w:cs="Calibri"/>
          <w:i/>
          <w:iCs/>
        </w:rPr>
        <w:t xml:space="preserve"> </w:t>
      </w:r>
    </w:p>
    <w:p w:rsidR="00CD4734" w:rsidRPr="00CD4734" w:rsidRDefault="00CD4734" w:rsidP="00CD4734">
      <w:pPr>
        <w:pStyle w:val="Default"/>
        <w:ind w:left="5670" w:hanging="6"/>
        <w:rPr>
          <w:rFonts w:ascii="Calibri" w:hAnsi="Calibri" w:cs="Calibri"/>
        </w:rPr>
      </w:pPr>
    </w:p>
    <w:p w:rsidR="00CD4734" w:rsidRPr="00CD4734" w:rsidRDefault="00CD4734" w:rsidP="00CD4734">
      <w:pPr>
        <w:pStyle w:val="Default"/>
        <w:spacing w:line="360" w:lineRule="auto"/>
        <w:rPr>
          <w:rFonts w:ascii="Calibri" w:hAnsi="Calibri" w:cs="Calibri"/>
        </w:rPr>
      </w:pPr>
      <w:r w:rsidRPr="00CD4734">
        <w:rPr>
          <w:rFonts w:ascii="Calibri" w:hAnsi="Calibri" w:cs="Calibri"/>
        </w:rPr>
        <w:t>……………………………………………………………………………………………..</w:t>
      </w:r>
    </w:p>
    <w:p w:rsidR="00CD4734" w:rsidRPr="00CD4734" w:rsidRDefault="00CD4734" w:rsidP="00CD4734">
      <w:pPr>
        <w:pStyle w:val="Default"/>
        <w:spacing w:line="360" w:lineRule="auto"/>
        <w:rPr>
          <w:rFonts w:ascii="Calibri" w:hAnsi="Calibri" w:cs="Calibri"/>
        </w:rPr>
      </w:pPr>
      <w:r w:rsidRPr="00CD4734">
        <w:rPr>
          <w:rFonts w:ascii="Calibri" w:hAnsi="Calibri" w:cs="Calibri"/>
        </w:rPr>
        <w:t>(nazwisko i imię, opiekunów)</w:t>
      </w:r>
    </w:p>
    <w:p w:rsidR="00CD4734" w:rsidRPr="00CD4734" w:rsidRDefault="00CD4734" w:rsidP="00CD4734">
      <w:pPr>
        <w:pStyle w:val="Default"/>
        <w:spacing w:line="360" w:lineRule="auto"/>
        <w:rPr>
          <w:rFonts w:ascii="Calibri" w:hAnsi="Calibri" w:cs="Calibri"/>
        </w:rPr>
      </w:pPr>
      <w:r w:rsidRPr="00CD4734">
        <w:rPr>
          <w:rFonts w:ascii="Calibri" w:hAnsi="Calibri" w:cs="Calibri"/>
        </w:rPr>
        <w:t>……………………………………………………………………………………………..</w:t>
      </w:r>
    </w:p>
    <w:p w:rsidR="00CD4734" w:rsidRPr="00CD4734" w:rsidRDefault="00CD4734" w:rsidP="00CD473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 w:rsidRPr="00CD4734">
        <w:rPr>
          <w:rFonts w:cs="Calibri"/>
          <w:color w:val="000000"/>
          <w:sz w:val="24"/>
          <w:szCs w:val="24"/>
        </w:rPr>
        <w:t>(adres zamieszkania)</w:t>
      </w:r>
    </w:p>
    <w:p w:rsidR="00CD4734" w:rsidRPr="00CD4734" w:rsidRDefault="00CD4734" w:rsidP="00CD473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</w:p>
    <w:p w:rsidR="00CD4734" w:rsidRPr="00CD4734" w:rsidRDefault="00CD4734" w:rsidP="00CD473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</w:p>
    <w:p w:rsidR="00CD4734" w:rsidRPr="00CD4734" w:rsidRDefault="00CD4734" w:rsidP="00CD473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</w:p>
    <w:p w:rsidR="00CD4734" w:rsidRPr="00CD4734" w:rsidRDefault="00CD4734" w:rsidP="00CD4734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000000"/>
          <w:sz w:val="24"/>
          <w:szCs w:val="24"/>
        </w:rPr>
      </w:pPr>
      <w:r w:rsidRPr="00CD4734">
        <w:rPr>
          <w:rFonts w:cs="Calibri"/>
          <w:b/>
          <w:bCs/>
          <w:color w:val="000000"/>
          <w:sz w:val="24"/>
          <w:szCs w:val="24"/>
        </w:rPr>
        <w:t>Oświadczenie</w:t>
      </w:r>
    </w:p>
    <w:p w:rsidR="00CD4734" w:rsidRPr="00CD4734" w:rsidRDefault="00CD4734" w:rsidP="00CD4734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  <w:sz w:val="24"/>
          <w:szCs w:val="24"/>
        </w:rPr>
      </w:pPr>
    </w:p>
    <w:p w:rsidR="00CD4734" w:rsidRPr="00CD4734" w:rsidRDefault="00CD4734" w:rsidP="00CD473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  <w:r w:rsidRPr="00CD4734">
        <w:rPr>
          <w:rFonts w:cs="Calibri"/>
          <w:color w:val="000000"/>
        </w:rPr>
        <w:t xml:space="preserve">Oświadczam/-y, iż zamieszkuję/-jemy i przebywam/-y wraz z dzieckiem (dziećmi) </w:t>
      </w:r>
    </w:p>
    <w:p w:rsidR="00CD4734" w:rsidRPr="00CD4734" w:rsidRDefault="00CD4734" w:rsidP="00CD473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</w:p>
    <w:p w:rsidR="00CD4734" w:rsidRPr="00CD4734" w:rsidRDefault="00CD4734" w:rsidP="00CD473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16"/>
          <w:szCs w:val="16"/>
        </w:rPr>
      </w:pPr>
      <w:r w:rsidRPr="00CD4734">
        <w:rPr>
          <w:rFonts w:cs="Calibri"/>
          <w:color w:val="000000"/>
          <w:sz w:val="16"/>
          <w:szCs w:val="16"/>
        </w:rPr>
        <w:t xml:space="preserve">............................................................................................................................................... </w:t>
      </w:r>
      <w:r w:rsidRPr="00CD4734">
        <w:rPr>
          <w:rFonts w:cs="Calibri"/>
          <w:color w:val="000000"/>
          <w:sz w:val="23"/>
          <w:szCs w:val="23"/>
        </w:rPr>
        <w:t xml:space="preserve">od </w:t>
      </w:r>
      <w:r w:rsidRPr="00CD4734">
        <w:rPr>
          <w:rFonts w:cs="Calibri"/>
          <w:color w:val="000000"/>
          <w:sz w:val="16"/>
          <w:szCs w:val="16"/>
        </w:rPr>
        <w:t xml:space="preserve">……………………..………………………… </w:t>
      </w:r>
    </w:p>
    <w:p w:rsidR="00CD4734" w:rsidRPr="00CD4734" w:rsidRDefault="00CD4734" w:rsidP="00CD4734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  <w:sz w:val="17"/>
          <w:szCs w:val="17"/>
        </w:rPr>
      </w:pPr>
      <w:r w:rsidRPr="00CD4734">
        <w:rPr>
          <w:rFonts w:cs="Calibri"/>
          <w:color w:val="000000"/>
          <w:sz w:val="17"/>
          <w:szCs w:val="17"/>
        </w:rPr>
        <w:t>(imię i nazwisko dziecka, data urodzenia) (data)</w:t>
      </w:r>
    </w:p>
    <w:p w:rsidR="00CD4734" w:rsidRPr="00CD4734" w:rsidRDefault="00CD4734" w:rsidP="00CD473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17"/>
          <w:szCs w:val="17"/>
        </w:rPr>
      </w:pPr>
    </w:p>
    <w:p w:rsidR="00CD4734" w:rsidRPr="00CD4734" w:rsidRDefault="00CD4734" w:rsidP="00CD4734">
      <w:pPr>
        <w:autoSpaceDE w:val="0"/>
        <w:autoSpaceDN w:val="0"/>
        <w:adjustRightInd w:val="0"/>
        <w:spacing w:after="0"/>
        <w:rPr>
          <w:rFonts w:cs="Calibri"/>
          <w:sz w:val="24"/>
          <w:szCs w:val="24"/>
        </w:rPr>
      </w:pPr>
      <w:r w:rsidRPr="00CD4734">
        <w:rPr>
          <w:rFonts w:cs="Calibri"/>
          <w:color w:val="000000"/>
          <w:sz w:val="23"/>
          <w:szCs w:val="23"/>
        </w:rPr>
        <w:t xml:space="preserve">w gminie </w:t>
      </w:r>
      <w:r w:rsidRPr="00CD4734">
        <w:rPr>
          <w:rFonts w:cs="Calibri"/>
          <w:color w:val="000000"/>
          <w:sz w:val="16"/>
          <w:szCs w:val="16"/>
        </w:rPr>
        <w:t xml:space="preserve">..................................................... </w:t>
      </w:r>
      <w:r w:rsidRPr="00CD4734">
        <w:rPr>
          <w:rFonts w:cs="Calibri"/>
          <w:color w:val="000000"/>
          <w:sz w:val="23"/>
          <w:szCs w:val="23"/>
        </w:rPr>
        <w:t xml:space="preserve">pod adresem </w:t>
      </w:r>
      <w:r w:rsidRPr="00CD4734">
        <w:rPr>
          <w:rFonts w:cs="Calibri"/>
          <w:color w:val="000000"/>
          <w:sz w:val="16"/>
          <w:szCs w:val="16"/>
        </w:rPr>
        <w:t>...............................................................................................................</w:t>
      </w:r>
      <w:r w:rsidRPr="00CD4734">
        <w:rPr>
          <w:rFonts w:cs="Calibri"/>
          <w:color w:val="000000"/>
          <w:sz w:val="25"/>
          <w:szCs w:val="25"/>
        </w:rPr>
        <w:t xml:space="preserve">, </w:t>
      </w:r>
      <w:r w:rsidRPr="00CD4734">
        <w:rPr>
          <w:rFonts w:cs="Calibri"/>
          <w:color w:val="000000"/>
          <w:sz w:val="23"/>
          <w:szCs w:val="23"/>
        </w:rPr>
        <w:t>z zamiarem stałego tam pobytu.</w:t>
      </w:r>
      <w:r w:rsidRPr="00CD4734">
        <w:rPr>
          <w:rStyle w:val="Odwoanieprzypisukocowego"/>
          <w:rFonts w:cs="Calibri"/>
          <w:color w:val="000000"/>
          <w:sz w:val="23"/>
          <w:szCs w:val="23"/>
        </w:rPr>
        <w:endnoteReference w:id="1"/>
      </w:r>
    </w:p>
    <w:p w:rsidR="00CD4734" w:rsidRPr="00CD4734" w:rsidRDefault="00CD4734" w:rsidP="00CD4734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CD4734" w:rsidRPr="00CD4734" w:rsidRDefault="00CD4734" w:rsidP="00CD4734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CD4734" w:rsidRPr="00CD4734" w:rsidRDefault="00CD4734" w:rsidP="00CD4734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CD4734" w:rsidRPr="00CD4734" w:rsidRDefault="00CD4734" w:rsidP="00CD4734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CD4734" w:rsidRPr="00CD4734" w:rsidRDefault="00CD4734" w:rsidP="00CD4734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CD4734" w:rsidRPr="00CD4734" w:rsidRDefault="00CD4734" w:rsidP="00CD4734">
      <w:pPr>
        <w:pStyle w:val="Default"/>
        <w:spacing w:line="360" w:lineRule="auto"/>
        <w:rPr>
          <w:rFonts w:ascii="Calibri" w:hAnsi="Calibri" w:cs="Calibri"/>
        </w:rPr>
      </w:pPr>
      <w:r w:rsidRPr="00CD4734">
        <w:rPr>
          <w:rFonts w:ascii="Calibri" w:hAnsi="Calibri" w:cs="Calibri"/>
        </w:rPr>
        <w:t xml:space="preserve">Wrocław, dnia ................................               ………………………………………………………………… </w:t>
      </w:r>
    </w:p>
    <w:p w:rsidR="00CD4734" w:rsidRPr="00CD4734" w:rsidRDefault="00CD4734" w:rsidP="00CD4734">
      <w:pPr>
        <w:spacing w:after="240" w:line="360" w:lineRule="auto"/>
        <w:ind w:left="3540" w:firstLine="708"/>
        <w:rPr>
          <w:rFonts w:cs="Calibri"/>
          <w:sz w:val="24"/>
          <w:szCs w:val="24"/>
        </w:rPr>
      </w:pPr>
      <w:r w:rsidRPr="00CD4734">
        <w:rPr>
          <w:rFonts w:cs="Calibri"/>
          <w:sz w:val="24"/>
          <w:szCs w:val="24"/>
        </w:rPr>
        <w:t xml:space="preserve">                          (czytelny podpis)</w:t>
      </w:r>
    </w:p>
    <w:p w:rsidR="00CD4734" w:rsidRPr="00CD4734" w:rsidRDefault="00CD4734" w:rsidP="00CD4734">
      <w:pPr>
        <w:spacing w:after="240" w:line="360" w:lineRule="auto"/>
        <w:ind w:left="3540" w:firstLine="708"/>
        <w:rPr>
          <w:rFonts w:cs="Calibri"/>
          <w:sz w:val="24"/>
          <w:szCs w:val="24"/>
        </w:rPr>
      </w:pPr>
    </w:p>
    <w:p w:rsidR="00887980" w:rsidRPr="00CD4734" w:rsidRDefault="00887980" w:rsidP="00CD4734"/>
    <w:sectPr w:rsidR="00887980" w:rsidRPr="00CD4734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2260" w:right="850" w:bottom="1758" w:left="850" w:header="1984" w:footer="170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057B" w:rsidRDefault="00AB057B">
      <w:pPr>
        <w:rPr>
          <w:rFonts w:hint="eastAsia"/>
        </w:rPr>
      </w:pPr>
      <w:r>
        <w:separator/>
      </w:r>
    </w:p>
  </w:endnote>
  <w:endnote w:type="continuationSeparator" w:id="0">
    <w:p w:rsidR="00AB057B" w:rsidRDefault="00AB057B">
      <w:pPr>
        <w:rPr>
          <w:rFonts w:hint="eastAsia"/>
        </w:rPr>
      </w:pPr>
      <w:r>
        <w:continuationSeparator/>
      </w:r>
    </w:p>
  </w:endnote>
  <w:endnote w:id="1">
    <w:p w:rsidR="00CD4734" w:rsidRPr="007A2D85" w:rsidRDefault="00CD4734" w:rsidP="00CD4734">
      <w:pPr>
        <w:pStyle w:val="Default"/>
      </w:pPr>
      <w:r>
        <w:rPr>
          <w:rStyle w:val="Odwoanieprzypisukocowego"/>
        </w:rPr>
        <w:endnoteRef/>
      </w:r>
      <w:r>
        <w:t xml:space="preserve"> </w:t>
      </w:r>
    </w:p>
    <w:p w:rsidR="00CD4734" w:rsidRDefault="00CD4734" w:rsidP="00CD4734">
      <w:pPr>
        <w:pStyle w:val="Tekstprzypisukocowego"/>
      </w:pPr>
      <w:r w:rsidRPr="00CD47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D4734">
        <w:rPr>
          <w:rFonts w:ascii="Times New Roman" w:hAnsi="Times New Roman"/>
          <w:color w:val="000000"/>
          <w:sz w:val="14"/>
          <w:szCs w:val="14"/>
        </w:rPr>
        <w:t>Zgodnie z zapisami art. 25-27 kodeksu cywilnego, miejscem zamieszkania osoby fizycznej jest miejscowość, w której osoba ta przebywa z zamiarem stałego pobytu, przy czym miejsce zamieszkania dziecka jest zdeterminowane miejscem zamieszkania rodziców/opiekunów prawnych. Art.233.ustawy z dnia 6 czerwca 1997 r. Kodeks karny (Dz. U. z 2017 r., poz. 2204 ze zm.) § 1.Kto, składając zeznanie mające służyć za dowód w postępowaniu sądowym lub w innym postępowaniu prowadzonym na podstawie ustawy, zeznaje nieprawdę lub zataja prawdę, podlega karze pozbawienia wolności od 6 miesięcy do lat 8.§ 2.Warunkiem odpowiedzialności jest, aby przyjmujący zeznanie, działając w zakresie swoich uprawnień, uprzedził zeznającego o odpowiedzialności karnej za fałszywe zeznanie lub odebrał od niego przyrzeczenie.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3D3A" w:rsidRDefault="00623D3A">
    <w:pPr>
      <w:pStyle w:val="Stopka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42.5pt;margin-top:17.6pt;width:595.25pt;height:70.25pt;z-index:251657216;mso-wrap-distance-left:0;mso-wrap-distance-right:0" filled="t">
          <v:fill color2="black"/>
          <v:imagedata r:id="rId1" o:title=""/>
          <w10:wrap type="square" side="largest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3D3A" w:rsidRDefault="00623D3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057B" w:rsidRDefault="00AB057B">
      <w:pPr>
        <w:rPr>
          <w:rFonts w:hint="eastAsia"/>
        </w:rPr>
      </w:pPr>
      <w:r>
        <w:separator/>
      </w:r>
    </w:p>
  </w:footnote>
  <w:footnote w:type="continuationSeparator" w:id="0">
    <w:p w:rsidR="00AB057B" w:rsidRDefault="00AB057B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3D3A" w:rsidRDefault="00623D3A">
    <w:pPr>
      <w:pStyle w:val="Nagwek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25pt;height:112.75pt;z-index:251658240;mso-wrap-distance-left:0;mso-wrap-distance-right:0;mso-position-horizontal:center;mso-position-horizontal-relative:page;mso-position-vertical:top;mso-position-vertical-relative:page" filled="t">
          <v:fill opacity="0" color2="black"/>
          <v:imagedata r:id="rId1" o:title=""/>
          <w10:wrap type="square" side="larges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3D3A" w:rsidRDefault="00623D3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87980"/>
    <w:rsid w:val="00217462"/>
    <w:rsid w:val="00623D3A"/>
    <w:rsid w:val="00887980"/>
    <w:rsid w:val="00952132"/>
    <w:rsid w:val="00990029"/>
    <w:rsid w:val="00AB057B"/>
    <w:rsid w:val="00CD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  <w15:chartTrackingRefBased/>
  <w15:docId w15:val="{5F82EB3C-8EE5-417B-8F4B-D724F076B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473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styleId="Nagwek">
    <w:name w:val="header"/>
    <w:basedOn w:val="Normalny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suppressLineNumbers/>
      <w:tabs>
        <w:tab w:val="center" w:pos="5103"/>
        <w:tab w:val="right" w:pos="10206"/>
      </w:tabs>
    </w:pPr>
  </w:style>
  <w:style w:type="paragraph" w:customStyle="1" w:styleId="Default">
    <w:name w:val="Default"/>
    <w:rsid w:val="00CD473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D473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CD4734"/>
    <w:rPr>
      <w:rFonts w:ascii="Calibri" w:eastAsia="Calibri" w:hAnsi="Calibri"/>
      <w:lang w:eastAsia="en-US"/>
    </w:rPr>
  </w:style>
  <w:style w:type="character" w:styleId="Odwoanieprzypisukocowego">
    <w:name w:val="endnote reference"/>
    <w:uiPriority w:val="99"/>
    <w:semiHidden/>
    <w:unhideWhenUsed/>
    <w:rsid w:val="00CD473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ocuments\STRACHOTA-PROJEKT\GRAFIKA\PAPIER%20FIRMOWY\Papier%20firmowy%20przedszkole%20-%20unijny%20-%20czarn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przedszkole - unijny - czarny.dot</Template>
  <TotalTime>0</TotalTime>
  <Pages>1</Pages>
  <Words>127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Krajcer, Artur</cp:lastModifiedBy>
  <cp:revision>2</cp:revision>
  <cp:lastPrinted>1601-01-01T00:00:00Z</cp:lastPrinted>
  <dcterms:created xsi:type="dcterms:W3CDTF">2020-08-24T13:13:00Z</dcterms:created>
  <dcterms:modified xsi:type="dcterms:W3CDTF">2020-08-24T13:13:00Z</dcterms:modified>
</cp:coreProperties>
</file>